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10333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4E180A" w:rsidRDefault="004E180A">
      <w:pPr>
        <w:jc w:val="both"/>
        <w:rPr>
          <w:rFonts w:asciiTheme="minorHAnsi" w:hAnsiTheme="minorHAnsi"/>
          <w:lang w:eastAsia="zh-CN"/>
        </w:rPr>
      </w:pPr>
    </w:p>
    <w:p w:rsidR="004A19F7" w:rsidRPr="004A19F7" w:rsidRDefault="004A19F7" w:rsidP="004A19F7">
      <w:pPr>
        <w:jc w:val="center"/>
        <w:rPr>
          <w:rFonts w:ascii="Calibri" w:eastAsia="SimSun" w:hAnsi="Calibri"/>
          <w:b/>
          <w:sz w:val="22"/>
          <w:szCs w:val="22"/>
          <w:lang w:eastAsia="zh-CN"/>
        </w:rPr>
      </w:pPr>
      <w:r w:rsidRPr="004A19F7">
        <w:rPr>
          <w:rFonts w:ascii="Calibri" w:eastAsia="SimSun" w:hAnsi="Calibri"/>
          <w:b/>
          <w:sz w:val="22"/>
          <w:szCs w:val="22"/>
          <w:lang w:eastAsia="zh-CN"/>
        </w:rPr>
        <w:t>Animal and Pet Procedures</w:t>
      </w:r>
    </w:p>
    <w:p w:rsidR="004A19F7" w:rsidRPr="004A19F7" w:rsidRDefault="004A19F7" w:rsidP="004A19F7">
      <w:pPr>
        <w:jc w:val="center"/>
        <w:rPr>
          <w:rFonts w:ascii="Calibri" w:eastAsia="SimSun" w:hAnsi="Calibri"/>
          <w:b/>
          <w:sz w:val="22"/>
          <w:szCs w:val="22"/>
          <w:lang w:eastAsia="zh-CN"/>
        </w:rPr>
      </w:pPr>
      <w:r w:rsidRPr="004A19F7">
        <w:rPr>
          <w:rFonts w:ascii="Calibri" w:eastAsia="SimSun" w:hAnsi="Calibri"/>
          <w:b/>
          <w:sz w:val="22"/>
          <w:szCs w:val="22"/>
          <w:lang w:eastAsia="zh-CN"/>
        </w:rPr>
        <w:t>Giralang Preschool</w:t>
      </w:r>
    </w:p>
    <w:p w:rsidR="004A19F7" w:rsidRPr="004A19F7" w:rsidRDefault="004A19F7" w:rsidP="004A19F7">
      <w:pPr>
        <w:jc w:val="center"/>
        <w:rPr>
          <w:rFonts w:ascii="Calibri" w:eastAsia="SimSun" w:hAnsi="Calibri"/>
          <w:b/>
          <w:sz w:val="22"/>
          <w:szCs w:val="22"/>
          <w:lang w:eastAsia="zh-CN"/>
        </w:rPr>
      </w:pP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Children will be supervised when they access any animal, including pets, at preschool.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Any animal or pet kept at preschool will be regularly fed, cleaned and have regular health checks.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Any animal in an enclosure will have it regularly cleaned.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Animals will not be allowed in the sandpit.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Animals will never be taken into the kitchen.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Anyone who has handled an animal will wash their hands.</w:t>
      </w:r>
    </w:p>
    <w:p w:rsidR="004A19F7" w:rsidRPr="004A19F7" w:rsidRDefault="004A19F7" w:rsidP="004A19F7">
      <w:pPr>
        <w:numPr>
          <w:ilvl w:val="0"/>
          <w:numId w:val="13"/>
        </w:numPr>
        <w:contextualSpacing/>
        <w:rPr>
          <w:rFonts w:ascii="Calibri" w:eastAsia="SimSun" w:hAnsi="Calibri"/>
          <w:sz w:val="22"/>
          <w:szCs w:val="22"/>
          <w:lang w:eastAsia="zh-CN"/>
        </w:rPr>
      </w:pPr>
      <w:r w:rsidRPr="004A19F7">
        <w:rPr>
          <w:rFonts w:ascii="Calibri" w:eastAsia="SimSun" w:hAnsi="Calibri"/>
          <w:sz w:val="22"/>
          <w:szCs w:val="22"/>
          <w:lang w:eastAsia="zh-CN"/>
        </w:rPr>
        <w:t>Discussion with children related to proper care for animals will occur.</w:t>
      </w:r>
    </w:p>
    <w:p w:rsidR="00642F82" w:rsidRPr="00642F82" w:rsidRDefault="00642F82">
      <w:pPr>
        <w:jc w:val="both"/>
        <w:rPr>
          <w:rFonts w:asciiTheme="minorHAnsi" w:hAnsiTheme="minorHAnsi"/>
          <w:lang w:eastAsia="zh-CN"/>
        </w:rPr>
      </w:pPr>
      <w:bookmarkStart w:id="0" w:name="_GoBack"/>
      <w:bookmarkEnd w:id="0"/>
    </w:p>
    <w:sectPr w:rsidR="00642F82" w:rsidRPr="00642F82" w:rsidSect="00F072A5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6B" w:rsidRDefault="008C1A6B">
      <w:r>
        <w:separator/>
      </w:r>
    </w:p>
  </w:endnote>
  <w:endnote w:type="continuationSeparator" w:id="0">
    <w:p w:rsidR="008C1A6B" w:rsidRDefault="008C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4A19F7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6B" w:rsidRDefault="008C1A6B">
      <w:r>
        <w:separator/>
      </w:r>
    </w:p>
  </w:footnote>
  <w:footnote w:type="continuationSeparator" w:id="0">
    <w:p w:rsidR="008C1A6B" w:rsidRDefault="008C1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50CE"/>
    <w:multiLevelType w:val="hybridMultilevel"/>
    <w:tmpl w:val="81F2C856"/>
    <w:lvl w:ilvl="0" w:tplc="38102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747AD"/>
    <w:multiLevelType w:val="hybridMultilevel"/>
    <w:tmpl w:val="17A8CDD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numFmt w:val="bullet"/>
      <w:lvlText w:val="-"/>
      <w:lvlJc w:val="left"/>
      <w:pPr>
        <w:ind w:left="5175" w:hanging="495"/>
      </w:pPr>
      <w:rPr>
        <w:rFonts w:ascii="Times New Roman" w:eastAsia="SimSun" w:hAnsi="Times New Roman" w:cs="Times New Roman" w:hint="default"/>
        <w:b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DB3176"/>
    <w:multiLevelType w:val="hybridMultilevel"/>
    <w:tmpl w:val="9476F66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F0DE7"/>
    <w:multiLevelType w:val="hybridMultilevel"/>
    <w:tmpl w:val="07B636E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757FC"/>
    <w:multiLevelType w:val="hybridMultilevel"/>
    <w:tmpl w:val="025AA79C"/>
    <w:lvl w:ilvl="0" w:tplc="FFFFFFFF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94F094D"/>
    <w:multiLevelType w:val="hybridMultilevel"/>
    <w:tmpl w:val="E312DF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F362F2"/>
    <w:multiLevelType w:val="hybridMultilevel"/>
    <w:tmpl w:val="491C13D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CA54B8B"/>
    <w:multiLevelType w:val="hybridMultilevel"/>
    <w:tmpl w:val="B6B023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3627D1"/>
    <w:multiLevelType w:val="hybridMultilevel"/>
    <w:tmpl w:val="6F5C7DD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565588C"/>
    <w:multiLevelType w:val="hybridMultilevel"/>
    <w:tmpl w:val="83C81BB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BF08D7"/>
    <w:multiLevelType w:val="hybridMultilevel"/>
    <w:tmpl w:val="A77A6D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CBA58FA"/>
    <w:multiLevelType w:val="hybridMultilevel"/>
    <w:tmpl w:val="F6048C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3237DA"/>
    <w:multiLevelType w:val="hybridMultilevel"/>
    <w:tmpl w:val="97CCD9E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12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6B"/>
    <w:rsid w:val="00051CD2"/>
    <w:rsid w:val="0008031B"/>
    <w:rsid w:val="000852C3"/>
    <w:rsid w:val="0009733D"/>
    <w:rsid w:val="000E5F06"/>
    <w:rsid w:val="001077FF"/>
    <w:rsid w:val="001134AE"/>
    <w:rsid w:val="00117A51"/>
    <w:rsid w:val="00124584"/>
    <w:rsid w:val="00136F52"/>
    <w:rsid w:val="0014741C"/>
    <w:rsid w:val="00167430"/>
    <w:rsid w:val="00183C02"/>
    <w:rsid w:val="00193399"/>
    <w:rsid w:val="001B0932"/>
    <w:rsid w:val="001C3D6C"/>
    <w:rsid w:val="001D4171"/>
    <w:rsid w:val="001F0675"/>
    <w:rsid w:val="0027689A"/>
    <w:rsid w:val="00321A7C"/>
    <w:rsid w:val="00361701"/>
    <w:rsid w:val="003C00B0"/>
    <w:rsid w:val="00447D50"/>
    <w:rsid w:val="00456B8B"/>
    <w:rsid w:val="00476C07"/>
    <w:rsid w:val="004A19F7"/>
    <w:rsid w:val="004B5898"/>
    <w:rsid w:val="004E180A"/>
    <w:rsid w:val="005116F1"/>
    <w:rsid w:val="00517EA5"/>
    <w:rsid w:val="00591CD2"/>
    <w:rsid w:val="005A19DA"/>
    <w:rsid w:val="005E32F6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8138B9"/>
    <w:rsid w:val="008174BF"/>
    <w:rsid w:val="008A13A1"/>
    <w:rsid w:val="008A21D1"/>
    <w:rsid w:val="008B5640"/>
    <w:rsid w:val="008B590D"/>
    <w:rsid w:val="008C1A6B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61CA"/>
    <w:rsid w:val="009C70F2"/>
    <w:rsid w:val="009D783A"/>
    <w:rsid w:val="009E376B"/>
    <w:rsid w:val="009E67BF"/>
    <w:rsid w:val="00A0724C"/>
    <w:rsid w:val="00A10333"/>
    <w:rsid w:val="00A370B1"/>
    <w:rsid w:val="00AB7CA3"/>
    <w:rsid w:val="00AC47F9"/>
    <w:rsid w:val="00AC4E16"/>
    <w:rsid w:val="00B07EE7"/>
    <w:rsid w:val="00B6393D"/>
    <w:rsid w:val="00B65351"/>
    <w:rsid w:val="00B94B5D"/>
    <w:rsid w:val="00BB2F84"/>
    <w:rsid w:val="00BC7E12"/>
    <w:rsid w:val="00C20EBE"/>
    <w:rsid w:val="00C30B9C"/>
    <w:rsid w:val="00C44279"/>
    <w:rsid w:val="00C81C33"/>
    <w:rsid w:val="00CA56C8"/>
    <w:rsid w:val="00CC0344"/>
    <w:rsid w:val="00CE6E1B"/>
    <w:rsid w:val="00D741CA"/>
    <w:rsid w:val="00D830C1"/>
    <w:rsid w:val="00D85DC7"/>
    <w:rsid w:val="00DE6D75"/>
    <w:rsid w:val="00E22164"/>
    <w:rsid w:val="00E65512"/>
    <w:rsid w:val="00E736F4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IRP\Letterhead\GPS%20Letterhead%202014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08189-54E0-4198-9FD0-C22697511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 Letterhead 2014 Template</Template>
  <TotalTime>1</TotalTime>
  <Pages>1</Pages>
  <Words>90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Jankovic, Lili</dc:creator>
  <cp:lastModifiedBy>Jankovic, Lili</cp:lastModifiedBy>
  <cp:revision>2</cp:revision>
  <cp:lastPrinted>2014-09-15T04:33:00Z</cp:lastPrinted>
  <dcterms:created xsi:type="dcterms:W3CDTF">2014-09-15T04:36:00Z</dcterms:created>
  <dcterms:modified xsi:type="dcterms:W3CDTF">2014-09-15T04:36:00Z</dcterms:modified>
</cp:coreProperties>
</file>